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DFD" w:rsidRDefault="00606A2B">
      <w:r w:rsidRPr="00606A2B">
        <w:drawing>
          <wp:inline distT="0" distB="0" distL="0" distR="0">
            <wp:extent cx="5974080" cy="33985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DFD" w:rsidSect="00606A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2B"/>
    <w:rsid w:val="00606A2B"/>
    <w:rsid w:val="00F2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F2085-D08B-4232-AA63-17AC90AC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DE4D4CE5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Lisburn Castlereagh City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Docherty</dc:creator>
  <cp:keywords/>
  <dc:description/>
  <cp:lastModifiedBy>Heather Docherty</cp:lastModifiedBy>
  <cp:revision>1</cp:revision>
  <dcterms:created xsi:type="dcterms:W3CDTF">2020-05-19T11:25:00Z</dcterms:created>
  <dcterms:modified xsi:type="dcterms:W3CDTF">2020-05-19T11:26:00Z</dcterms:modified>
</cp:coreProperties>
</file>